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6C" w:rsidRDefault="00BA1E6C">
      <w:pPr>
        <w:rPr>
          <w:b/>
          <w:sz w:val="28"/>
        </w:rPr>
      </w:pPr>
      <w:r w:rsidRPr="00BA1E6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5CF1C231" wp14:editId="41B3AF16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7765143" cy="1006221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E6C" w:rsidRDefault="00BA1E6C">
      <w:pPr>
        <w:rPr>
          <w:b/>
          <w:sz w:val="28"/>
        </w:rPr>
      </w:pPr>
    </w:p>
    <w:p w:rsidR="00BA1E6C" w:rsidRDefault="00BA1E6C">
      <w:pPr>
        <w:rPr>
          <w:b/>
          <w:sz w:val="28"/>
        </w:rPr>
      </w:pPr>
    </w:p>
    <w:p w:rsidR="00BA1E6C" w:rsidRDefault="00BA1E6C">
      <w:pPr>
        <w:rPr>
          <w:b/>
          <w:sz w:val="28"/>
        </w:rPr>
      </w:pPr>
    </w:p>
    <w:p w:rsidR="004A34CA" w:rsidRPr="007817E9" w:rsidRDefault="007817E9">
      <w:pPr>
        <w:rPr>
          <w:b/>
          <w:sz w:val="28"/>
        </w:rPr>
      </w:pPr>
      <w:r w:rsidRPr="007817E9">
        <w:rPr>
          <w:b/>
          <w:sz w:val="28"/>
        </w:rPr>
        <w:t>GOOD ENUF ENTERPRISES</w:t>
      </w:r>
      <w:r w:rsidR="00F2512E">
        <w:rPr>
          <w:b/>
          <w:sz w:val="28"/>
        </w:rPr>
        <w:t xml:space="preserve"> </w:t>
      </w:r>
      <w:r w:rsidR="00F2512E" w:rsidRPr="00F2512E">
        <w:rPr>
          <w:b/>
          <w:sz w:val="28"/>
        </w:rPr>
        <w:t>NPC (K2019046172)</w:t>
      </w:r>
    </w:p>
    <w:p w:rsidR="004A34CA" w:rsidRPr="007817E9" w:rsidRDefault="004A34CA">
      <w:pPr>
        <w:rPr>
          <w:b/>
          <w:sz w:val="28"/>
        </w:rPr>
      </w:pPr>
      <w:r w:rsidRPr="007817E9">
        <w:rPr>
          <w:b/>
          <w:sz w:val="28"/>
        </w:rPr>
        <w:t>Parent/Guardian Consent Form</w:t>
      </w:r>
    </w:p>
    <w:p w:rsidR="008E2790" w:rsidRPr="004A34CA" w:rsidRDefault="00BB7A9F">
      <w:pPr>
        <w:rPr>
          <w:sz w:val="28"/>
        </w:rPr>
      </w:pPr>
      <w:r w:rsidRPr="004A34CA">
        <w:rPr>
          <w:sz w:val="28"/>
        </w:rPr>
        <w:t>Your permission is requested for your child</w:t>
      </w:r>
      <w:r w:rsidR="004A34CA">
        <w:rPr>
          <w:sz w:val="28"/>
        </w:rPr>
        <w:t xml:space="preserve"> (Name)………………………</w:t>
      </w:r>
      <w:r w:rsidRPr="004A34CA">
        <w:rPr>
          <w:sz w:val="28"/>
        </w:rPr>
        <w:t xml:space="preserve">…………………… to participate in emotional support facilitation conducted by the facilitators of Good </w:t>
      </w:r>
      <w:proofErr w:type="spellStart"/>
      <w:r w:rsidRPr="004A34CA">
        <w:rPr>
          <w:sz w:val="28"/>
        </w:rPr>
        <w:t>Enuf</w:t>
      </w:r>
      <w:proofErr w:type="spellEnd"/>
      <w:r w:rsidRPr="004A34CA">
        <w:rPr>
          <w:sz w:val="28"/>
        </w:rPr>
        <w:t xml:space="preserve"> Enterprises and/or their affiliated partners.</w:t>
      </w:r>
    </w:p>
    <w:p w:rsidR="00BB7A9F" w:rsidRPr="004A34CA" w:rsidRDefault="00BB7A9F">
      <w:pPr>
        <w:rPr>
          <w:sz w:val="28"/>
        </w:rPr>
      </w:pPr>
      <w:r w:rsidRPr="004A34CA">
        <w:rPr>
          <w:sz w:val="28"/>
        </w:rPr>
        <w:t>Because facilitation is based on a trusting relationship between facilitator and client, the facilitator will keep information shared by the client confiden</w:t>
      </w:r>
      <w:r w:rsidR="007817E9">
        <w:rPr>
          <w:sz w:val="28"/>
        </w:rPr>
        <w:t>tial except in certain situations</w:t>
      </w:r>
      <w:r w:rsidRPr="004A34CA">
        <w:rPr>
          <w:sz w:val="28"/>
        </w:rPr>
        <w:t xml:space="preserve"> in which an ethical responsibility limits confidentiality.  You will be notified under the following circumstances:</w:t>
      </w:r>
    </w:p>
    <w:p w:rsidR="00BB7A9F" w:rsidRPr="004A34CA" w:rsidRDefault="00BB7A9F" w:rsidP="00BB7A9F">
      <w:pPr>
        <w:pStyle w:val="ListParagraph"/>
        <w:numPr>
          <w:ilvl w:val="0"/>
          <w:numId w:val="1"/>
        </w:numPr>
        <w:rPr>
          <w:sz w:val="28"/>
        </w:rPr>
      </w:pPr>
      <w:r w:rsidRPr="004A34CA">
        <w:rPr>
          <w:sz w:val="28"/>
        </w:rPr>
        <w:t>The student/child reveals information about hurting him/herself or another person.</w:t>
      </w:r>
    </w:p>
    <w:p w:rsidR="00BB7A9F" w:rsidRPr="004A34CA" w:rsidRDefault="00BB7A9F" w:rsidP="00BB7A9F">
      <w:pPr>
        <w:pStyle w:val="ListParagraph"/>
        <w:numPr>
          <w:ilvl w:val="0"/>
          <w:numId w:val="1"/>
        </w:numPr>
        <w:rPr>
          <w:sz w:val="28"/>
        </w:rPr>
      </w:pPr>
      <w:r w:rsidRPr="004A34CA">
        <w:rPr>
          <w:sz w:val="28"/>
        </w:rPr>
        <w:t>The student/child or another person be in physical danger.</w:t>
      </w:r>
    </w:p>
    <w:p w:rsidR="00BB7A9F" w:rsidRPr="004A34CA" w:rsidRDefault="00BB7A9F" w:rsidP="00BB7A9F">
      <w:pPr>
        <w:rPr>
          <w:sz w:val="28"/>
        </w:rPr>
      </w:pPr>
      <w:r w:rsidRPr="004A34CA">
        <w:rPr>
          <w:sz w:val="28"/>
        </w:rPr>
        <w:t>By signing this form, I give permission for my child to participate in your assessment of his/her emotional wellbeing.  I understand that anything my child shares will be kept confidential except in the abovementioned cases.</w:t>
      </w:r>
    </w:p>
    <w:p w:rsidR="00BB7A9F" w:rsidRPr="004A34CA" w:rsidRDefault="00BB7A9F" w:rsidP="00BB7A9F">
      <w:pPr>
        <w:rPr>
          <w:sz w:val="28"/>
        </w:rPr>
      </w:pPr>
    </w:p>
    <w:p w:rsidR="00BB7A9F" w:rsidRPr="004A34CA" w:rsidRDefault="00D25E12" w:rsidP="00BB7A9F">
      <w:pPr>
        <w:rPr>
          <w:sz w:val="28"/>
        </w:rPr>
      </w:pPr>
      <w:r>
        <w:rPr>
          <w:sz w:val="28"/>
        </w:rPr>
        <w:t xml:space="preserve">Parent/Guardian Name: </w:t>
      </w:r>
      <w:r w:rsidR="00BB7A9F" w:rsidRPr="004A34CA">
        <w:rPr>
          <w:sz w:val="28"/>
        </w:rPr>
        <w:t>…………………………</w:t>
      </w:r>
      <w:r w:rsidR="004A34CA">
        <w:rPr>
          <w:sz w:val="28"/>
        </w:rPr>
        <w:t>………………….</w:t>
      </w:r>
      <w:r w:rsidR="00BA1E6C">
        <w:rPr>
          <w:sz w:val="28"/>
        </w:rPr>
        <w:t>……</w:t>
      </w:r>
    </w:p>
    <w:p w:rsidR="006E10DA" w:rsidRDefault="00BB7A9F" w:rsidP="00BB7A9F">
      <w:pPr>
        <w:rPr>
          <w:sz w:val="28"/>
        </w:rPr>
      </w:pPr>
      <w:r w:rsidRPr="004A34CA">
        <w:rPr>
          <w:sz w:val="28"/>
        </w:rPr>
        <w:t>Address:</w:t>
      </w:r>
      <w:r w:rsidR="00BA1E6C">
        <w:rPr>
          <w:sz w:val="28"/>
        </w:rPr>
        <w:t xml:space="preserve"> </w:t>
      </w:r>
      <w:r w:rsidRPr="004A34CA">
        <w:rPr>
          <w:sz w:val="28"/>
        </w:rPr>
        <w:t>………………………………</w:t>
      </w:r>
      <w:r w:rsidR="00BA1E6C">
        <w:rPr>
          <w:sz w:val="28"/>
        </w:rPr>
        <w:t>……………………………</w:t>
      </w:r>
      <w:r w:rsidR="007817E9">
        <w:rPr>
          <w:sz w:val="28"/>
        </w:rPr>
        <w:br/>
      </w:r>
      <w:r w:rsidR="007817E9">
        <w:rPr>
          <w:sz w:val="28"/>
        </w:rPr>
        <w:br/>
      </w:r>
      <w:r w:rsidRPr="004A34CA">
        <w:rPr>
          <w:sz w:val="28"/>
        </w:rPr>
        <w:t>Ce</w:t>
      </w:r>
      <w:r w:rsidR="00BA1E6C">
        <w:rPr>
          <w:sz w:val="28"/>
        </w:rPr>
        <w:t>ll number: …………………………………….</w:t>
      </w:r>
      <w:bookmarkStart w:id="0" w:name="_GoBack"/>
      <w:bookmarkEnd w:id="0"/>
      <w:r w:rsidR="004A34CA">
        <w:rPr>
          <w:sz w:val="28"/>
        </w:rPr>
        <w:br/>
      </w:r>
      <w:r w:rsidR="006E10DA" w:rsidRPr="004A34CA">
        <w:rPr>
          <w:sz w:val="28"/>
        </w:rPr>
        <w:t>Sign</w:t>
      </w:r>
      <w:r w:rsidR="00BA1E6C">
        <w:rPr>
          <w:sz w:val="28"/>
        </w:rPr>
        <w:t>ature: ………………………………..</w:t>
      </w:r>
    </w:p>
    <w:p w:rsidR="00BA1E6C" w:rsidRPr="004A34CA" w:rsidRDefault="00BA1E6C" w:rsidP="00BB7A9F">
      <w:pPr>
        <w:rPr>
          <w:sz w:val="28"/>
        </w:rPr>
      </w:pPr>
      <w:r w:rsidRPr="004A34CA">
        <w:rPr>
          <w:sz w:val="28"/>
        </w:rPr>
        <w:t>D</w:t>
      </w:r>
      <w:r>
        <w:rPr>
          <w:sz w:val="28"/>
        </w:rPr>
        <w:t xml:space="preserve">ate:  </w:t>
      </w:r>
      <w:r>
        <w:rPr>
          <w:sz w:val="28"/>
        </w:rPr>
        <w:t>……………………………</w:t>
      </w:r>
    </w:p>
    <w:sectPr w:rsidR="00BA1E6C" w:rsidRPr="004A34C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BC2" w:rsidRDefault="00950BC2" w:rsidP="00BA1E6C">
      <w:pPr>
        <w:spacing w:after="0" w:line="240" w:lineRule="auto"/>
      </w:pPr>
      <w:r>
        <w:separator/>
      </w:r>
    </w:p>
  </w:endnote>
  <w:endnote w:type="continuationSeparator" w:id="0">
    <w:p w:rsidR="00950BC2" w:rsidRDefault="00950BC2" w:rsidP="00BA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E6C" w:rsidRDefault="00BA1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BC2" w:rsidRDefault="00950BC2" w:rsidP="00BA1E6C">
      <w:pPr>
        <w:spacing w:after="0" w:line="240" w:lineRule="auto"/>
      </w:pPr>
      <w:r>
        <w:separator/>
      </w:r>
    </w:p>
  </w:footnote>
  <w:footnote w:type="continuationSeparator" w:id="0">
    <w:p w:rsidR="00950BC2" w:rsidRDefault="00950BC2" w:rsidP="00BA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25099"/>
    <w:multiLevelType w:val="hybridMultilevel"/>
    <w:tmpl w:val="783407D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9F"/>
    <w:rsid w:val="004A34CA"/>
    <w:rsid w:val="006E10DA"/>
    <w:rsid w:val="007817E9"/>
    <w:rsid w:val="008E2790"/>
    <w:rsid w:val="00950BC2"/>
    <w:rsid w:val="00BA1E6C"/>
    <w:rsid w:val="00BB7A9F"/>
    <w:rsid w:val="00BC550F"/>
    <w:rsid w:val="00D25E12"/>
    <w:rsid w:val="00F2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A4A9C"/>
  <w15:docId w15:val="{DE2B40A8-BE63-427C-9F52-11574B0C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E6C"/>
  </w:style>
  <w:style w:type="paragraph" w:styleId="Footer">
    <w:name w:val="footer"/>
    <w:basedOn w:val="Normal"/>
    <w:link w:val="FooterChar"/>
    <w:uiPriority w:val="99"/>
    <w:unhideWhenUsed/>
    <w:rsid w:val="00BA1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24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Beyonifer Mc Gee</cp:lastModifiedBy>
  <cp:revision>7</cp:revision>
  <cp:lastPrinted>2020-03-06T07:51:00Z</cp:lastPrinted>
  <dcterms:created xsi:type="dcterms:W3CDTF">2019-10-12T16:11:00Z</dcterms:created>
  <dcterms:modified xsi:type="dcterms:W3CDTF">2020-03-06T07:59:00Z</dcterms:modified>
</cp:coreProperties>
</file>